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0D4" w:rsidRDefault="00EE50D4">
      <w:pPr>
        <w:ind w:left="567"/>
        <w:jc w:val="both"/>
        <w:rPr>
          <w:rFonts w:ascii="Arial" w:hAnsi="Arial" w:cs="Arial"/>
          <w:sz w:val="16"/>
        </w:rPr>
      </w:pPr>
    </w:p>
    <w:p w:rsidR="00EE50D4" w:rsidRDefault="00EE50D4">
      <w:pPr>
        <w:pStyle w:val="Header1"/>
        <w:pBdr>
          <w:bottom w:val="single" w:sz="12" w:space="1" w:color="000000"/>
        </w:pBdr>
        <w:rPr>
          <w:sz w:val="1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31" o:spid="_x0000_i1025" type="#_x0000_t75" alt="pasek_dokumetny2" style="width:453.75pt;height:54pt;visibility:visible">
            <v:imagedata r:id="rId5" o:title=""/>
          </v:shape>
        </w:pict>
      </w:r>
    </w:p>
    <w:p w:rsidR="00EE50D4" w:rsidRDefault="00EE50D4">
      <w:pPr>
        <w:pStyle w:val="Header1"/>
        <w:tabs>
          <w:tab w:val="left" w:pos="648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Wydział Finansowy, </w:t>
      </w:r>
      <w:r>
        <w:rPr>
          <w:rFonts w:ascii="Arial" w:hAnsi="Arial" w:cs="Arial"/>
          <w:b/>
          <w:bCs/>
          <w:color w:val="000000"/>
          <w:sz w:val="18"/>
        </w:rPr>
        <w:t>tel./fax 32 283 62 211, 32 281 87 01  e-mail: f@um.bytom.pl</w:t>
      </w:r>
    </w:p>
    <w:p w:rsidR="00EE50D4" w:rsidRDefault="00EE50D4">
      <w:pPr>
        <w:ind w:left="5664"/>
        <w:jc w:val="both"/>
      </w:pPr>
    </w:p>
    <w:p w:rsidR="00EE50D4" w:rsidRDefault="00EE50D4">
      <w:pPr>
        <w:ind w:left="5664"/>
        <w:jc w:val="right"/>
        <w:rPr>
          <w:rFonts w:ascii="Arial" w:hAnsi="Arial" w:cs="Arial"/>
        </w:rPr>
      </w:pPr>
      <w:r>
        <w:rPr>
          <w:rFonts w:ascii="Arial" w:hAnsi="Arial" w:cs="Arial"/>
        </w:rPr>
        <w:t>Bytom,  07 lipca 2021r.</w:t>
      </w:r>
    </w:p>
    <w:p w:rsidR="00EE50D4" w:rsidRDefault="00EE50D4">
      <w:pPr>
        <w:spacing w:after="2040"/>
        <w:rPr>
          <w:rFonts w:ascii="Arial" w:hAnsi="Arial" w:cs="Arial"/>
          <w:sz w:val="22"/>
          <w:szCs w:val="22"/>
        </w:rPr>
      </w:pPr>
      <w:r>
        <w:rPr>
          <w:noProof/>
        </w:rPr>
        <w:pict>
          <v:rect id="_x0000_s1026" style="position:absolute;margin-left:304.55pt;margin-top:24.3pt;width:140.65pt;height:82.75pt;z-index:251658240" stroked="f" strokeweight="0">
            <v:textbox>
              <w:txbxContent>
                <w:p w:rsidR="00EE50D4" w:rsidRDefault="00EE50D4" w:rsidP="006507F9">
                  <w:pPr>
                    <w:pStyle w:val="Zawartoramki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Administrator</w:t>
                  </w:r>
                </w:p>
                <w:p w:rsidR="00EE50D4" w:rsidRDefault="00EE50D4" w:rsidP="006507F9">
                  <w:pPr>
                    <w:pStyle w:val="Zawartoramki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Biuletynu </w:t>
                  </w:r>
                </w:p>
                <w:p w:rsidR="00EE50D4" w:rsidRDefault="00EE50D4" w:rsidP="006507F9">
                  <w:pPr>
                    <w:pStyle w:val="Zawartoramki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Informacji Publicznej</w:t>
                  </w:r>
                </w:p>
                <w:p w:rsidR="00EE50D4" w:rsidRDefault="00EE50D4" w:rsidP="006507F9">
                  <w:pPr>
                    <w:pStyle w:val="Zawartoramki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w miejscu</w:t>
                  </w:r>
                </w:p>
                <w:p w:rsidR="00EE50D4" w:rsidRDefault="00EE50D4">
                  <w:pPr>
                    <w:pStyle w:val="Zawartoramki"/>
                    <w:spacing w:line="360" w:lineRule="auto"/>
                  </w:pPr>
                </w:p>
              </w:txbxContent>
            </v:textbox>
          </v:rect>
        </w:pict>
      </w:r>
      <w:r>
        <w:rPr>
          <w:rFonts w:ascii="Arial" w:hAnsi="Arial" w:cs="Arial"/>
          <w:sz w:val="22"/>
          <w:szCs w:val="22"/>
        </w:rPr>
        <w:t>FFO.3060.6.2.2021</w:t>
      </w:r>
    </w:p>
    <w:p w:rsidR="00EE50D4" w:rsidRPr="006931B2" w:rsidRDefault="00EE50D4" w:rsidP="006931B2">
      <w:pPr>
        <w:pStyle w:val="NormalWeb"/>
        <w:spacing w:before="100" w:after="100"/>
        <w:ind w:firstLine="709"/>
        <w:contextualSpacing/>
        <w:jc w:val="both"/>
        <w:rPr>
          <w:rFonts w:ascii="Arial" w:hAnsi="Arial" w:cs="Arial"/>
        </w:rPr>
      </w:pPr>
      <w:r w:rsidRPr="006931B2">
        <w:rPr>
          <w:rFonts w:ascii="Arial" w:hAnsi="Arial" w:cs="Arial"/>
        </w:rPr>
        <w:t xml:space="preserve">W związku z prowadzonym postępowaniem w formie konkursu ofert o udzielenie zamówienia publicznego, proszę o pilne opublikowanie na stronie Biuletynu Informacji Publicznej Urzędu Miejskiego w grupie: Menu Przedmiotowe - Informacje Urzędu - Konkursy ofert, „Informacji o przesunięciu terminu składania ofert  na „Wybór podmiotu uprawnionego do przeprowadzenia procesu nabycia obligacji miasta Bytomia””. </w:t>
      </w:r>
    </w:p>
    <w:p w:rsidR="00EE50D4" w:rsidRDefault="00EE50D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Załączniki :</w:t>
      </w:r>
    </w:p>
    <w:p w:rsidR="00EE50D4" w:rsidRDefault="00EE50D4" w:rsidP="005A3402">
      <w:pPr>
        <w:pStyle w:val="ListParagraph"/>
        <w:numPr>
          <w:ilvl w:val="0"/>
          <w:numId w:val="1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Informacja  o przesunięciu terminu składania ofert na wybór podmiotu uprawnionego do przeprowadzenia procesu nabycia obligacji miasta Bytomia,</w:t>
      </w:r>
    </w:p>
    <w:p w:rsidR="00EE50D4" w:rsidRDefault="00EE50D4">
      <w:pPr>
        <w:rPr>
          <w:rFonts w:ascii="Arial" w:hAnsi="Arial" w:cs="Arial"/>
          <w:bCs/>
        </w:rPr>
      </w:pPr>
    </w:p>
    <w:p w:rsidR="00EE50D4" w:rsidRDefault="00EE50D4">
      <w:pPr>
        <w:rPr>
          <w:rFonts w:ascii="Arial" w:hAnsi="Arial" w:cs="Arial"/>
          <w:bCs/>
        </w:rPr>
      </w:pPr>
    </w:p>
    <w:p w:rsidR="00EE50D4" w:rsidRDefault="00EE50D4">
      <w:pPr>
        <w:rPr>
          <w:rFonts w:ascii="Arial" w:hAnsi="Arial" w:cs="Arial"/>
          <w:bCs/>
        </w:rPr>
      </w:pPr>
    </w:p>
    <w:p w:rsidR="00EE50D4" w:rsidRDefault="00EE50D4">
      <w:pPr>
        <w:rPr>
          <w:rFonts w:ascii="Arial" w:hAnsi="Arial" w:cs="Arial"/>
          <w:bCs/>
        </w:rPr>
      </w:pPr>
    </w:p>
    <w:p w:rsidR="00EE50D4" w:rsidRDefault="00EE50D4">
      <w:pPr>
        <w:rPr>
          <w:rFonts w:ascii="Arial" w:hAnsi="Arial" w:cs="Arial"/>
          <w:bCs/>
        </w:rPr>
      </w:pPr>
    </w:p>
    <w:p w:rsidR="00EE50D4" w:rsidRDefault="00EE50D4">
      <w:pPr>
        <w:rPr>
          <w:rFonts w:ascii="Arial" w:hAnsi="Arial" w:cs="Arial"/>
          <w:bCs/>
        </w:rPr>
      </w:pPr>
    </w:p>
    <w:p w:rsidR="00EE50D4" w:rsidRDefault="00EE50D4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Małgorzata Grabowska</w:t>
      </w:r>
    </w:p>
    <w:p w:rsidR="00EE50D4" w:rsidRDefault="00EE50D4">
      <w:pPr>
        <w:ind w:firstLine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07 lipca 2021r.</w:t>
      </w:r>
    </w:p>
    <w:sectPr w:rsidR="00EE50D4" w:rsidSect="000421A2">
      <w:pgSz w:w="11906" w:h="16838"/>
      <w:pgMar w:top="283" w:right="1418" w:bottom="1418" w:left="1418" w:header="0" w:footer="0" w:gutter="0"/>
      <w:pgNumType w:start="1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40B20"/>
    <w:multiLevelType w:val="hybridMultilevel"/>
    <w:tmpl w:val="FE9AE2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21A2"/>
    <w:rsid w:val="00032AA7"/>
    <w:rsid w:val="000421A2"/>
    <w:rsid w:val="000426ED"/>
    <w:rsid w:val="00050392"/>
    <w:rsid w:val="000846E1"/>
    <w:rsid w:val="000B2EDC"/>
    <w:rsid w:val="000B37D0"/>
    <w:rsid w:val="000B7A00"/>
    <w:rsid w:val="00104CFB"/>
    <w:rsid w:val="00107F4E"/>
    <w:rsid w:val="00146DE8"/>
    <w:rsid w:val="001700A0"/>
    <w:rsid w:val="001F2D03"/>
    <w:rsid w:val="001F3F55"/>
    <w:rsid w:val="00227AAB"/>
    <w:rsid w:val="00235CFE"/>
    <w:rsid w:val="002B0535"/>
    <w:rsid w:val="003041E0"/>
    <w:rsid w:val="00305FC4"/>
    <w:rsid w:val="0031320D"/>
    <w:rsid w:val="00337E3E"/>
    <w:rsid w:val="00391656"/>
    <w:rsid w:val="00395A88"/>
    <w:rsid w:val="003E781A"/>
    <w:rsid w:val="0041455A"/>
    <w:rsid w:val="00435BA7"/>
    <w:rsid w:val="0046680A"/>
    <w:rsid w:val="004715BA"/>
    <w:rsid w:val="004B1A44"/>
    <w:rsid w:val="004E10B4"/>
    <w:rsid w:val="004E2582"/>
    <w:rsid w:val="004F5226"/>
    <w:rsid w:val="00501669"/>
    <w:rsid w:val="00556067"/>
    <w:rsid w:val="005A3402"/>
    <w:rsid w:val="005B0914"/>
    <w:rsid w:val="005C0D96"/>
    <w:rsid w:val="005E0EB1"/>
    <w:rsid w:val="006507F9"/>
    <w:rsid w:val="006552E4"/>
    <w:rsid w:val="00656673"/>
    <w:rsid w:val="006647AC"/>
    <w:rsid w:val="00671C3C"/>
    <w:rsid w:val="00683DBB"/>
    <w:rsid w:val="006931B2"/>
    <w:rsid w:val="006D5CC2"/>
    <w:rsid w:val="006E2A8A"/>
    <w:rsid w:val="00717054"/>
    <w:rsid w:val="00750B85"/>
    <w:rsid w:val="007A72AD"/>
    <w:rsid w:val="007B12DE"/>
    <w:rsid w:val="007C4319"/>
    <w:rsid w:val="00861183"/>
    <w:rsid w:val="008803A5"/>
    <w:rsid w:val="00881087"/>
    <w:rsid w:val="008B0F2E"/>
    <w:rsid w:val="008C6D43"/>
    <w:rsid w:val="00951C1C"/>
    <w:rsid w:val="00957FEE"/>
    <w:rsid w:val="009B4E52"/>
    <w:rsid w:val="009B5096"/>
    <w:rsid w:val="00A5561B"/>
    <w:rsid w:val="00A55D57"/>
    <w:rsid w:val="00A63B6E"/>
    <w:rsid w:val="00AE3338"/>
    <w:rsid w:val="00B255DB"/>
    <w:rsid w:val="00B45334"/>
    <w:rsid w:val="00B45A41"/>
    <w:rsid w:val="00BB4808"/>
    <w:rsid w:val="00C10C65"/>
    <w:rsid w:val="00C25EBD"/>
    <w:rsid w:val="00C274C6"/>
    <w:rsid w:val="00C44204"/>
    <w:rsid w:val="00C778F3"/>
    <w:rsid w:val="00CB3165"/>
    <w:rsid w:val="00CD3D08"/>
    <w:rsid w:val="00D1232A"/>
    <w:rsid w:val="00D13369"/>
    <w:rsid w:val="00D35801"/>
    <w:rsid w:val="00D70148"/>
    <w:rsid w:val="00DE5797"/>
    <w:rsid w:val="00DF454F"/>
    <w:rsid w:val="00E238EC"/>
    <w:rsid w:val="00E328F3"/>
    <w:rsid w:val="00E50E7D"/>
    <w:rsid w:val="00E52E0A"/>
    <w:rsid w:val="00E637E0"/>
    <w:rsid w:val="00E96FB3"/>
    <w:rsid w:val="00EA1068"/>
    <w:rsid w:val="00EA45D2"/>
    <w:rsid w:val="00EE50D4"/>
    <w:rsid w:val="00F108A8"/>
    <w:rsid w:val="00F24744"/>
    <w:rsid w:val="00F515E7"/>
    <w:rsid w:val="00FD56D5"/>
    <w:rsid w:val="00FF3EAE"/>
    <w:rsid w:val="00FF6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20D"/>
    <w:pPr>
      <w:suppressAutoHyphens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51">
    <w:name w:val="Heading 51"/>
    <w:basedOn w:val="Normal"/>
    <w:next w:val="Normal"/>
    <w:link w:val="Nagwek5Znak"/>
    <w:uiPriority w:val="99"/>
    <w:rsid w:val="0031320D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BodyTextChar">
    <w:name w:val="Body Text Char"/>
    <w:uiPriority w:val="99"/>
    <w:semiHidden/>
    <w:locked/>
    <w:rsid w:val="0031320D"/>
    <w:rPr>
      <w:rFonts w:ascii="TiepoloItcTEEBoo" w:hAnsi="TiepoloItcTEEBoo"/>
      <w:sz w:val="20"/>
      <w:lang w:eastAsia="pl-PL"/>
    </w:rPr>
  </w:style>
  <w:style w:type="character" w:customStyle="1" w:styleId="BodyText3Char">
    <w:name w:val="Body Text 3 Char"/>
    <w:uiPriority w:val="99"/>
    <w:semiHidden/>
    <w:locked/>
    <w:rsid w:val="0031320D"/>
    <w:rPr>
      <w:rFonts w:ascii="Times New Roman" w:hAnsi="Times New Roman"/>
      <w:b/>
      <w:sz w:val="24"/>
      <w:lang w:eastAsia="pl-PL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1320D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efaultParagraphFont"/>
    <w:link w:val="Footer1"/>
    <w:uiPriority w:val="99"/>
    <w:locked/>
    <w:rsid w:val="0031320D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BalloonTextChar">
    <w:name w:val="Balloon Text Char"/>
    <w:uiPriority w:val="99"/>
    <w:semiHidden/>
    <w:locked/>
    <w:rsid w:val="0031320D"/>
    <w:rPr>
      <w:rFonts w:ascii="Tahoma" w:hAnsi="Tahoma"/>
      <w:sz w:val="16"/>
      <w:lang w:eastAsia="pl-PL"/>
    </w:rPr>
  </w:style>
  <w:style w:type="character" w:customStyle="1" w:styleId="Nagwek5Znak">
    <w:name w:val="Nagłówek 5 Znak"/>
    <w:basedOn w:val="DefaultParagraphFont"/>
    <w:link w:val="Heading51"/>
    <w:uiPriority w:val="99"/>
    <w:locked/>
    <w:rsid w:val="0031320D"/>
    <w:rPr>
      <w:rFonts w:ascii="TiepoloItcTEEBoo" w:hAnsi="TiepoloItcTEEBoo" w:cs="Times New Roman"/>
      <w:b/>
      <w:bCs/>
      <w:sz w:val="24"/>
      <w:szCs w:val="24"/>
      <w:lang w:eastAsia="pl-PL"/>
    </w:rPr>
  </w:style>
  <w:style w:type="paragraph" w:styleId="Header">
    <w:name w:val="header"/>
    <w:basedOn w:val="Normal"/>
    <w:next w:val="BodyText"/>
    <w:link w:val="HeaderChar"/>
    <w:uiPriority w:val="99"/>
    <w:rsid w:val="000421A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0426ED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1"/>
    <w:uiPriority w:val="99"/>
    <w:semiHidden/>
    <w:rsid w:val="0031320D"/>
    <w:pPr>
      <w:jc w:val="both"/>
    </w:pPr>
    <w:rPr>
      <w:rFonts w:ascii="TiepoloItcTEEBoo" w:eastAsia="Calibri" w:hAnsi="TiepoloItcTEEBoo"/>
      <w:sz w:val="20"/>
      <w:szCs w:val="20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0426ED"/>
    <w:rPr>
      <w:rFonts w:ascii="Times New Roman" w:hAnsi="Times New Roman" w:cs="Times New Roman"/>
      <w:sz w:val="24"/>
      <w:szCs w:val="24"/>
    </w:rPr>
  </w:style>
  <w:style w:type="paragraph" w:styleId="List">
    <w:name w:val="List"/>
    <w:basedOn w:val="BodyText"/>
    <w:uiPriority w:val="99"/>
    <w:rsid w:val="000421A2"/>
    <w:rPr>
      <w:rFonts w:cs="Arial"/>
    </w:rPr>
  </w:style>
  <w:style w:type="paragraph" w:customStyle="1" w:styleId="Caption1">
    <w:name w:val="Caption1"/>
    <w:basedOn w:val="Normal"/>
    <w:uiPriority w:val="99"/>
    <w:rsid w:val="000421A2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uiPriority w:val="99"/>
    <w:rsid w:val="000421A2"/>
    <w:pPr>
      <w:suppressLineNumbers/>
    </w:pPr>
    <w:rPr>
      <w:rFonts w:cs="Arial"/>
    </w:rPr>
  </w:style>
  <w:style w:type="paragraph" w:styleId="BodyText3">
    <w:name w:val="Body Text 3"/>
    <w:basedOn w:val="Normal"/>
    <w:link w:val="BodyText3Char1"/>
    <w:uiPriority w:val="99"/>
    <w:semiHidden/>
    <w:rsid w:val="0031320D"/>
    <w:pPr>
      <w:jc w:val="both"/>
    </w:pPr>
    <w:rPr>
      <w:rFonts w:eastAsia="Calibri"/>
      <w:b/>
      <w:bCs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0426ED"/>
    <w:rPr>
      <w:rFonts w:ascii="Times New Roman" w:hAnsi="Times New Roman" w:cs="Times New Roman"/>
      <w:sz w:val="16"/>
      <w:szCs w:val="16"/>
    </w:rPr>
  </w:style>
  <w:style w:type="paragraph" w:customStyle="1" w:styleId="Gwkaistopka">
    <w:name w:val="Główka i stopka"/>
    <w:basedOn w:val="Normal"/>
    <w:uiPriority w:val="99"/>
    <w:rsid w:val="000421A2"/>
  </w:style>
  <w:style w:type="paragraph" w:customStyle="1" w:styleId="Header1">
    <w:name w:val="Header1"/>
    <w:basedOn w:val="Normal"/>
    <w:link w:val="HeaderChar"/>
    <w:uiPriority w:val="99"/>
    <w:rsid w:val="0031320D"/>
    <w:pPr>
      <w:tabs>
        <w:tab w:val="center" w:pos="4536"/>
        <w:tab w:val="right" w:pos="9072"/>
      </w:tabs>
    </w:pPr>
  </w:style>
  <w:style w:type="paragraph" w:customStyle="1" w:styleId="Footer1">
    <w:name w:val="Footer1"/>
    <w:basedOn w:val="Normal"/>
    <w:link w:val="StopkaZnak"/>
    <w:uiPriority w:val="99"/>
    <w:rsid w:val="0031320D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99"/>
    <w:qFormat/>
    <w:rsid w:val="0031320D"/>
    <w:pPr>
      <w:ind w:left="720"/>
      <w:contextualSpacing/>
    </w:pPr>
  </w:style>
  <w:style w:type="paragraph" w:styleId="BalloonText">
    <w:name w:val="Balloon Text"/>
    <w:basedOn w:val="Normal"/>
    <w:link w:val="BalloonTextChar1"/>
    <w:uiPriority w:val="99"/>
    <w:semiHidden/>
    <w:rsid w:val="0031320D"/>
    <w:rPr>
      <w:rFonts w:ascii="Tahoma" w:eastAsia="Calibri" w:hAnsi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0426ED"/>
    <w:rPr>
      <w:rFonts w:ascii="Times New Roman" w:hAnsi="Times New Roman" w:cs="Times New Roman"/>
      <w:sz w:val="2"/>
    </w:rPr>
  </w:style>
  <w:style w:type="paragraph" w:styleId="NormalWeb">
    <w:name w:val="Normal (Web)"/>
    <w:basedOn w:val="Normal"/>
    <w:uiPriority w:val="99"/>
    <w:semiHidden/>
    <w:rsid w:val="0031320D"/>
    <w:pPr>
      <w:spacing w:beforeAutospacing="1" w:afterAutospacing="1"/>
    </w:pPr>
    <w:rPr>
      <w:rFonts w:ascii="Arial Unicode MS" w:eastAsia="Arial Unicode MS"/>
    </w:rPr>
  </w:style>
  <w:style w:type="paragraph" w:customStyle="1" w:styleId="Zawartoramki">
    <w:name w:val="Zawartość ramki"/>
    <w:basedOn w:val="Normal"/>
    <w:uiPriority w:val="99"/>
    <w:rsid w:val="000421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</TotalTime>
  <Pages>1</Pages>
  <Words>105</Words>
  <Characters>631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Ewa Pokluda</dc:creator>
  <cp:keywords/>
  <dc:description/>
  <cp:lastModifiedBy>mgrabowska</cp:lastModifiedBy>
  <cp:revision>4</cp:revision>
  <cp:lastPrinted>2021-07-07T10:39:00Z</cp:lastPrinted>
  <dcterms:created xsi:type="dcterms:W3CDTF">2021-07-07T09:28:00Z</dcterms:created>
  <dcterms:modified xsi:type="dcterms:W3CDTF">2021-07-07T10:39:00Z</dcterms:modified>
</cp:coreProperties>
</file>