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C9D" w:rsidRPr="005C4199" w:rsidRDefault="005C3C9D" w:rsidP="005C4199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5C4199">
        <w:rPr>
          <w:rFonts w:ascii="Arial" w:hAnsi="Arial" w:cs="Arial"/>
          <w:b/>
          <w:bCs/>
          <w:sz w:val="24"/>
          <w:szCs w:val="24"/>
          <w:lang w:eastAsia="pl-PL"/>
        </w:rPr>
        <w:t>FORMULARZ</w:t>
      </w:r>
    </w:p>
    <w:p w:rsidR="005C3C9D" w:rsidRPr="005C4199" w:rsidRDefault="005C3C9D" w:rsidP="005C419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C4199">
        <w:rPr>
          <w:rFonts w:ascii="Arial" w:hAnsi="Arial" w:cs="Arial"/>
          <w:b/>
          <w:bCs/>
          <w:sz w:val="24"/>
          <w:szCs w:val="24"/>
          <w:lang w:eastAsia="pl-PL"/>
        </w:rPr>
        <w:t xml:space="preserve"> – oferta kandydata na rachmistrza spisowego </w:t>
      </w:r>
      <w:r w:rsidRPr="005C4199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5C4199">
        <w:rPr>
          <w:rFonts w:ascii="Arial" w:hAnsi="Arial" w:cs="Arial"/>
          <w:b/>
          <w:sz w:val="24"/>
          <w:szCs w:val="24"/>
        </w:rPr>
        <w:t>do narodowego spisu powszechnego ludności i mieszkań w 2021 r.</w:t>
      </w:r>
    </w:p>
    <w:p w:rsidR="005C3C9D" w:rsidRPr="005C4199" w:rsidRDefault="005C3C9D" w:rsidP="005C4199">
      <w:pPr>
        <w:spacing w:before="480" w:after="100" w:afterAutospacing="1" w:line="360" w:lineRule="auto"/>
        <w:jc w:val="right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Data i miejsce…………………………………..</w:t>
      </w:r>
    </w:p>
    <w:p w:rsidR="005C3C9D" w:rsidRPr="005C4199" w:rsidRDefault="005C3C9D" w:rsidP="005C4199">
      <w:pPr>
        <w:spacing w:before="100" w:beforeAutospacing="1" w:after="100" w:afterAutospacing="1" w:line="360" w:lineRule="auto"/>
        <w:jc w:val="right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Gminne Biuro Spisowe w…………………………………………………………</w:t>
      </w:r>
    </w:p>
    <w:p w:rsidR="005C3C9D" w:rsidRPr="005C4199" w:rsidRDefault="005C3C9D" w:rsidP="005C4199">
      <w:pPr>
        <w:pStyle w:val="ListParagraph"/>
        <w:numPr>
          <w:ilvl w:val="0"/>
          <w:numId w:val="5"/>
        </w:numPr>
        <w:tabs>
          <w:tab w:val="left" w:pos="993"/>
          <w:tab w:val="left" w:pos="1843"/>
        </w:tabs>
        <w:spacing w:before="360" w:after="24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imię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>(imiona)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>i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>nazwisko: ……………………………………………………………………..………………………</w:t>
      </w:r>
    </w:p>
    <w:p w:rsidR="005C3C9D" w:rsidRPr="005C4199" w:rsidRDefault="005C3C9D" w:rsidP="005C4199">
      <w:pPr>
        <w:pStyle w:val="ListParagraph"/>
        <w:numPr>
          <w:ilvl w:val="0"/>
          <w:numId w:val="5"/>
        </w:numPr>
        <w:tabs>
          <w:tab w:val="left" w:pos="1134"/>
        </w:tabs>
        <w:spacing w:before="360" w:after="24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data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 xml:space="preserve">urodzenia: …………..………………………………………………………………………………… </w:t>
      </w:r>
    </w:p>
    <w:p w:rsidR="005C3C9D" w:rsidRPr="005C4199" w:rsidRDefault="005C3C9D" w:rsidP="005C4199">
      <w:pPr>
        <w:pStyle w:val="ListParagraph"/>
        <w:numPr>
          <w:ilvl w:val="0"/>
          <w:numId w:val="5"/>
        </w:numPr>
        <w:tabs>
          <w:tab w:val="left" w:pos="1134"/>
        </w:tabs>
        <w:spacing w:before="360" w:after="24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adres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>zamieszkania: …………..…………………………………………………………………………………</w:t>
      </w:r>
    </w:p>
    <w:p w:rsidR="005C3C9D" w:rsidRPr="005C4199" w:rsidRDefault="005C3C9D" w:rsidP="005C4199">
      <w:pPr>
        <w:pStyle w:val="ListParagraph"/>
        <w:numPr>
          <w:ilvl w:val="0"/>
          <w:numId w:val="5"/>
        </w:numPr>
        <w:tabs>
          <w:tab w:val="left" w:pos="1134"/>
        </w:tabs>
        <w:spacing w:before="360" w:after="24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numer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>telefonu: …………..…………………………………………………………………………………</w:t>
      </w:r>
    </w:p>
    <w:p w:rsidR="005C3C9D" w:rsidRPr="005C4199" w:rsidRDefault="005C3C9D" w:rsidP="005C4199">
      <w:pPr>
        <w:pStyle w:val="ListParagraph"/>
        <w:numPr>
          <w:ilvl w:val="0"/>
          <w:numId w:val="5"/>
        </w:numPr>
        <w:tabs>
          <w:tab w:val="left" w:pos="1134"/>
        </w:tabs>
        <w:spacing w:before="480" w:after="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adres</w:t>
      </w:r>
      <w:r w:rsidRPr="005C4199">
        <w:rPr>
          <w:rFonts w:ascii="Arial" w:hAnsi="Arial" w:cs="Arial"/>
          <w:sz w:val="24"/>
          <w:szCs w:val="24"/>
          <w:lang w:eastAsia="pl-PL"/>
        </w:rPr>
        <w:tab/>
        <w:t>e-mail: ………..….…………………………………………………………………………………Oświadczam, że*:</w:t>
      </w:r>
    </w:p>
    <w:p w:rsidR="005C3C9D" w:rsidRPr="005C4199" w:rsidRDefault="005C3C9D" w:rsidP="005C4199">
      <w:pPr>
        <w:numPr>
          <w:ilvl w:val="0"/>
          <w:numId w:val="6"/>
        </w:numPr>
        <w:spacing w:before="120" w:after="12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nie byłam(-em) skazana(-y) prawomocnym wyrokiem za umyślne przestępstwo lub umyślne przestępstwo skarbowe;</w:t>
      </w:r>
    </w:p>
    <w:p w:rsidR="005C3C9D" w:rsidRPr="005C4199" w:rsidRDefault="005C3C9D" w:rsidP="005C4199">
      <w:pPr>
        <w:numPr>
          <w:ilvl w:val="0"/>
          <w:numId w:val="6"/>
        </w:numPr>
        <w:spacing w:before="120" w:after="12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posiadam co najmniej średnie wykształcenie;</w:t>
      </w:r>
    </w:p>
    <w:p w:rsidR="005C3C9D" w:rsidRPr="005C4199" w:rsidRDefault="005C3C9D" w:rsidP="005C4199">
      <w:pPr>
        <w:numPr>
          <w:ilvl w:val="0"/>
          <w:numId w:val="6"/>
        </w:numPr>
        <w:spacing w:before="120" w:after="12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>posługuję się językiem polskim w mowie i piśmie;</w:t>
      </w:r>
      <w:bookmarkStart w:id="0" w:name="_GoBack"/>
      <w:bookmarkEnd w:id="0"/>
    </w:p>
    <w:p w:rsidR="005C3C9D" w:rsidRPr="005C4199" w:rsidRDefault="005C3C9D" w:rsidP="005C4199">
      <w:pPr>
        <w:numPr>
          <w:ilvl w:val="0"/>
          <w:numId w:val="6"/>
        </w:numPr>
        <w:spacing w:before="120" w:after="12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5C4199">
        <w:rPr>
          <w:rFonts w:ascii="Arial" w:hAnsi="Arial" w:cs="Arial"/>
          <w:sz w:val="24"/>
          <w:szCs w:val="24"/>
          <w:lang w:eastAsia="pl-PL"/>
        </w:rPr>
        <w:t xml:space="preserve">jestem świadoma(-y) odpowiedzialności karnej za złożenie fałszywego oświadczenia. Oświadczenie składam pod rygorem odpowiedzialności karnej za składanie fałszywych oświadczeń. </w:t>
      </w:r>
    </w:p>
    <w:p w:rsidR="005C3C9D" w:rsidRDefault="005C3C9D" w:rsidP="005C4199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                                             </w:t>
      </w:r>
    </w:p>
    <w:p w:rsidR="005C3C9D" w:rsidRPr="005C4199" w:rsidRDefault="005C3C9D" w:rsidP="005C4199">
      <w:pPr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                                         </w:t>
      </w:r>
      <w:r w:rsidRPr="005C4199">
        <w:rPr>
          <w:rFonts w:ascii="Arial" w:hAnsi="Arial" w:cs="Arial"/>
          <w:sz w:val="24"/>
          <w:szCs w:val="24"/>
          <w:lang w:eastAsia="pl-PL"/>
        </w:rPr>
        <w:t>……………………………………………</w:t>
      </w:r>
      <w:r>
        <w:rPr>
          <w:rFonts w:ascii="Arial" w:hAnsi="Arial" w:cs="Arial"/>
          <w:sz w:val="24"/>
          <w:szCs w:val="24"/>
          <w:lang w:eastAsia="pl-PL"/>
        </w:rPr>
        <w:t>………………………</w:t>
      </w:r>
    </w:p>
    <w:p w:rsidR="005C3C9D" w:rsidRDefault="005C3C9D" w:rsidP="005C4199">
      <w:pPr>
        <w:spacing w:before="60" w:after="0" w:line="276" w:lineRule="auto"/>
        <w:ind w:left="2832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    </w:t>
      </w:r>
      <w:r w:rsidRPr="005C4199">
        <w:rPr>
          <w:rFonts w:ascii="Arial" w:hAnsi="Arial" w:cs="Arial"/>
          <w:sz w:val="24"/>
          <w:szCs w:val="24"/>
          <w:lang w:eastAsia="pl-PL"/>
        </w:rPr>
        <w:t>(czytelny podpis kandydata na rachmistrza spisowego)</w:t>
      </w:r>
    </w:p>
    <w:p w:rsidR="005C3C9D" w:rsidRPr="005C4199" w:rsidRDefault="005C3C9D" w:rsidP="005C4199">
      <w:pPr>
        <w:spacing w:before="60" w:after="0" w:line="276" w:lineRule="auto"/>
        <w:ind w:left="2832"/>
        <w:rPr>
          <w:rFonts w:ascii="Arial" w:hAnsi="Arial" w:cs="Arial"/>
          <w:sz w:val="24"/>
          <w:szCs w:val="24"/>
          <w:lang w:eastAsia="pl-PL"/>
        </w:rPr>
      </w:pPr>
    </w:p>
    <w:p w:rsidR="005C3C9D" w:rsidRPr="008852BD" w:rsidRDefault="005C3C9D" w:rsidP="005C4199">
      <w:pPr>
        <w:pStyle w:val="ListParagraph"/>
        <w:spacing w:after="0" w:line="360" w:lineRule="auto"/>
        <w:ind w:left="0"/>
        <w:jc w:val="both"/>
        <w:rPr>
          <w:rFonts w:ascii="Arial" w:hAnsi="Arial" w:cs="Arial"/>
          <w:b/>
          <w:sz w:val="18"/>
          <w:szCs w:val="18"/>
          <w:lang w:eastAsia="pl-PL"/>
        </w:rPr>
      </w:pPr>
      <w:r w:rsidRPr="008852BD">
        <w:rPr>
          <w:rFonts w:ascii="Arial" w:hAnsi="Arial" w:cs="Arial"/>
          <w:b/>
          <w:sz w:val="18"/>
          <w:szCs w:val="18"/>
          <w:lang w:eastAsia="pl-PL"/>
        </w:rPr>
        <w:t>* Należy wpisać X w kratce obok</w:t>
      </w:r>
    </w:p>
    <w:sectPr w:rsidR="005C3C9D" w:rsidRPr="008852BD" w:rsidSect="008852BD">
      <w:pgSz w:w="11906" w:h="16838"/>
      <w:pgMar w:top="113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18EE"/>
    <w:rsid w:val="00001751"/>
    <w:rsid w:val="000524A3"/>
    <w:rsid w:val="00094DC7"/>
    <w:rsid w:val="00100640"/>
    <w:rsid w:val="0022678F"/>
    <w:rsid w:val="002450E1"/>
    <w:rsid w:val="005C3C9D"/>
    <w:rsid w:val="005C4199"/>
    <w:rsid w:val="00750CAB"/>
    <w:rsid w:val="008142A8"/>
    <w:rsid w:val="00862422"/>
    <w:rsid w:val="008852BD"/>
    <w:rsid w:val="0090015D"/>
    <w:rsid w:val="00961AD2"/>
    <w:rsid w:val="0097017C"/>
    <w:rsid w:val="0097027D"/>
    <w:rsid w:val="00AD5233"/>
    <w:rsid w:val="00BC18EE"/>
    <w:rsid w:val="00BF448C"/>
    <w:rsid w:val="00CF4591"/>
    <w:rsid w:val="00D72CBC"/>
    <w:rsid w:val="00E67E33"/>
    <w:rsid w:val="00E775F0"/>
    <w:rsid w:val="00F168EE"/>
    <w:rsid w:val="00F7071D"/>
    <w:rsid w:val="00F9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E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C18E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BC18E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C18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C18EE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C1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C18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154</Words>
  <Characters>924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</dc:title>
  <dc:subject/>
  <dc:creator>ADA</dc:creator>
  <cp:keywords/>
  <dc:description/>
  <cp:lastModifiedBy>kmendocha</cp:lastModifiedBy>
  <cp:revision>2</cp:revision>
  <dcterms:created xsi:type="dcterms:W3CDTF">2021-06-15T11:27:00Z</dcterms:created>
  <dcterms:modified xsi:type="dcterms:W3CDTF">2021-06-15T11:27:00Z</dcterms:modified>
</cp:coreProperties>
</file>