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827" w:rsidRPr="00053347" w:rsidRDefault="00B05827" w:rsidP="00816B4F">
      <w:pPr>
        <w:pStyle w:val="Heading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B05827" w:rsidRDefault="00B05827" w:rsidP="00BB5248">
      <w:pPr>
        <w:pStyle w:val="Heading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.79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B05827" w:rsidRDefault="00B05827" w:rsidP="0084705B">
      <w:pPr>
        <w:pStyle w:val="Heading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B05827" w:rsidRPr="0038059C" w:rsidRDefault="00B05827" w:rsidP="0038059C"/>
    <w:p w:rsidR="00B05827" w:rsidRPr="005D153C" w:rsidRDefault="00B05827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Krzysztof Gajowiak</w:t>
      </w:r>
    </w:p>
    <w:p w:rsidR="00B05827" w:rsidRPr="005D153C" w:rsidRDefault="00B05827" w:rsidP="007A1A63">
      <w:pPr>
        <w:ind w:left="5103" w:firstLine="708"/>
        <w:rPr>
          <w:rFonts w:ascii="Arial" w:hAnsi="Arial" w:cs="Arial"/>
          <w:b/>
          <w:bCs/>
        </w:rPr>
      </w:pPr>
    </w:p>
    <w:p w:rsidR="00B05827" w:rsidRPr="005D153C" w:rsidRDefault="00B05827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B05827" w:rsidRPr="005D153C" w:rsidRDefault="00B05827" w:rsidP="007A1A63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B05827" w:rsidRDefault="00B05827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B05827" w:rsidRPr="000A36BC" w:rsidRDefault="00B05827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B05827" w:rsidRDefault="00B05827" w:rsidP="0029207F">
      <w:pPr>
        <w:spacing w:line="276" w:lineRule="auto"/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1443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3 z dnia 13 kwietnia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 r.</w:t>
      </w:r>
      <w:r w:rsidRPr="00053347">
        <w:rPr>
          <w:rFonts w:ascii="Arial" w:hAnsi="Arial" w:cs="Arial"/>
        </w:rPr>
        <w:t xml:space="preserve"> w</w:t>
      </w:r>
      <w:r>
        <w:rPr>
          <w:rFonts w:ascii="Arial" w:hAnsi="Arial" w:cs="Arial"/>
        </w:rPr>
        <w:t xml:space="preserve"> sprawie</w:t>
      </w:r>
      <w:r w:rsidRPr="000533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ławek znajdujących się naprzeciw budynku przy ul. Braci Śniadeckich 1-7.</w:t>
      </w:r>
    </w:p>
    <w:p w:rsidR="00B05827" w:rsidRPr="00053347" w:rsidRDefault="00B05827" w:rsidP="00EB1C2B">
      <w:pPr>
        <w:spacing w:line="276" w:lineRule="auto"/>
        <w:jc w:val="both"/>
        <w:rPr>
          <w:rFonts w:ascii="Arial" w:hAnsi="Arial" w:cs="Arial"/>
        </w:rPr>
      </w:pPr>
    </w:p>
    <w:p w:rsidR="00B05827" w:rsidRPr="00654B99" w:rsidRDefault="00B05827" w:rsidP="005C7401">
      <w:pPr>
        <w:pStyle w:val="BodyTextIndent2"/>
        <w:jc w:val="both"/>
        <w:rPr>
          <w:rFonts w:ascii="Arial" w:hAnsi="Arial" w:cs="Arial"/>
          <w:bCs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>
        <w:rPr>
          <w:rFonts w:ascii="Arial" w:hAnsi="Arial" w:cs="Arial"/>
        </w:rPr>
        <w:br/>
      </w:r>
      <w:r>
        <w:rPr>
          <w:rFonts w:ascii="Arial" w:hAnsi="Arial" w:cs="Arial"/>
          <w:bCs/>
        </w:rPr>
        <w:t>że przedmiotowe ławki zostaną naprawione w sezonie letnim. Mając na uwadze fakt, że obecna konstrukcja podstawy ławki stanowi jednocześnie mur oporowy skarpy, ławki zostaną poddane gruntownej naprawie tj. ustabilizowane, oczyszczone oraz wzmocnione zaprawą cementową, a także wymienione zostaną deski siedzisk.</w:t>
      </w:r>
    </w:p>
    <w:p w:rsidR="00B05827" w:rsidRDefault="00B05827" w:rsidP="000F691C">
      <w:pPr>
        <w:pStyle w:val="BodyTextIndent2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5566F2">
      <w:pPr>
        <w:pStyle w:val="BodyTextIndent2"/>
        <w:ind w:firstLine="0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BE7EBB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Pr="00EE2AB2" w:rsidRDefault="00B05827" w:rsidP="00EE2AB2">
      <w:pPr>
        <w:pStyle w:val="Header"/>
        <w:tabs>
          <w:tab w:val="clear" w:pos="4536"/>
          <w:tab w:val="clear" w:pos="907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Z poważaniem</w:t>
      </w:r>
    </w:p>
    <w:p w:rsidR="00B05827" w:rsidRDefault="00B05827" w:rsidP="00BE7EBB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BE7EBB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BE7EBB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BE7EBB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BE7EBB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BE7EBB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BE7EBB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BE7EBB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BE7EBB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BE7EBB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BE7EBB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BE7EBB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91466B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Pr="00053347" w:rsidRDefault="00B05827" w:rsidP="005566F2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B05827" w:rsidRPr="00053347" w:rsidRDefault="00B05827" w:rsidP="005566F2">
      <w:pPr>
        <w:pStyle w:val="Header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B05827" w:rsidRDefault="00B05827" w:rsidP="005566F2">
      <w:pPr>
        <w:pStyle w:val="Header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05827" w:rsidRDefault="00B05827" w:rsidP="005566F2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AA61F2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AA61F2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AA61F2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AA61F2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AA61F2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05827" w:rsidRDefault="00B05827" w:rsidP="00AA61F2">
      <w:pPr>
        <w:pStyle w:val="Header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Mdok - /04/2023</w:t>
      </w:r>
    </w:p>
    <w:sectPr w:rsidR="00B05827" w:rsidSect="00FE16C5">
      <w:headerReference w:type="default" r:id="rId7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827" w:rsidRDefault="00B05827">
      <w:r>
        <w:separator/>
      </w:r>
    </w:p>
  </w:endnote>
  <w:endnote w:type="continuationSeparator" w:id="0">
    <w:p w:rsidR="00B05827" w:rsidRDefault="00B058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orbe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827" w:rsidRDefault="00B05827">
      <w:r>
        <w:separator/>
      </w:r>
    </w:p>
  </w:footnote>
  <w:footnote w:type="continuationSeparator" w:id="0">
    <w:p w:rsidR="00B05827" w:rsidRDefault="00B058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827" w:rsidRPr="00D403F8" w:rsidRDefault="00B05827" w:rsidP="00434C25">
    <w:pPr>
      <w:pStyle w:val="Header"/>
      <w:pBdr>
        <w:bottom w:val="single" w:sz="12" w:space="1" w:color="auto"/>
      </w:pBdr>
      <w:rPr>
        <w:sz w:val="18"/>
        <w:szCs w:val="18"/>
      </w:rPr>
    </w:pPr>
    <w:r w:rsidRPr="00515C16">
      <w:rPr>
        <w:noProof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8" o:spid="_x0000_i1026" type="#_x0000_t75" alt="pasek_dokumetnyPREZYDENT" style="width:455.25pt;height:60.75pt;visibility:visible">
          <v:imagedata r:id="rId1" o:title=""/>
        </v:shape>
      </w:pict>
    </w:r>
  </w:p>
  <w:p w:rsidR="00B05827" w:rsidRDefault="00B0582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427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99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71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643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715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787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859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9315" w:hanging="180"/>
      </w:pPr>
      <w:rPr>
        <w:rFonts w:cs="Times New Roman"/>
      </w:r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evenAndOddHeader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3AF0"/>
    <w:rsid w:val="00000686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36FF8"/>
    <w:rsid w:val="00045BE5"/>
    <w:rsid w:val="00052241"/>
    <w:rsid w:val="00052530"/>
    <w:rsid w:val="00053347"/>
    <w:rsid w:val="000539FE"/>
    <w:rsid w:val="0005686E"/>
    <w:rsid w:val="00060671"/>
    <w:rsid w:val="000606E3"/>
    <w:rsid w:val="00061A1C"/>
    <w:rsid w:val="00062255"/>
    <w:rsid w:val="000637B2"/>
    <w:rsid w:val="00072A49"/>
    <w:rsid w:val="00075634"/>
    <w:rsid w:val="000832EC"/>
    <w:rsid w:val="00093CE0"/>
    <w:rsid w:val="00095BED"/>
    <w:rsid w:val="000A0C7A"/>
    <w:rsid w:val="000A20F2"/>
    <w:rsid w:val="000A2361"/>
    <w:rsid w:val="000A350D"/>
    <w:rsid w:val="000A36BC"/>
    <w:rsid w:val="000A5CC8"/>
    <w:rsid w:val="000A7E7A"/>
    <w:rsid w:val="000B22A6"/>
    <w:rsid w:val="000C258B"/>
    <w:rsid w:val="000D41C6"/>
    <w:rsid w:val="000D5841"/>
    <w:rsid w:val="000D58EB"/>
    <w:rsid w:val="000E28CD"/>
    <w:rsid w:val="000E534B"/>
    <w:rsid w:val="000E5CD3"/>
    <w:rsid w:val="000F1EAF"/>
    <w:rsid w:val="000F691C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41FC0"/>
    <w:rsid w:val="00151781"/>
    <w:rsid w:val="0015693C"/>
    <w:rsid w:val="00161E76"/>
    <w:rsid w:val="001623A4"/>
    <w:rsid w:val="00167069"/>
    <w:rsid w:val="001726DB"/>
    <w:rsid w:val="00172A58"/>
    <w:rsid w:val="00174463"/>
    <w:rsid w:val="0017582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53C"/>
    <w:rsid w:val="001C69BD"/>
    <w:rsid w:val="001D0BE4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065B3"/>
    <w:rsid w:val="00213F45"/>
    <w:rsid w:val="00217D5B"/>
    <w:rsid w:val="00224973"/>
    <w:rsid w:val="00226AD9"/>
    <w:rsid w:val="00236A08"/>
    <w:rsid w:val="00237CE3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207F"/>
    <w:rsid w:val="00293DB6"/>
    <w:rsid w:val="00296178"/>
    <w:rsid w:val="002964D1"/>
    <w:rsid w:val="002A06C4"/>
    <w:rsid w:val="002A2EDA"/>
    <w:rsid w:val="002A5D36"/>
    <w:rsid w:val="002B15FC"/>
    <w:rsid w:val="002B18FE"/>
    <w:rsid w:val="002B3DF8"/>
    <w:rsid w:val="002B6619"/>
    <w:rsid w:val="002C107D"/>
    <w:rsid w:val="002C36D3"/>
    <w:rsid w:val="002D3987"/>
    <w:rsid w:val="002D717B"/>
    <w:rsid w:val="002E07EE"/>
    <w:rsid w:val="002E32E0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17B09"/>
    <w:rsid w:val="00323554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7764C"/>
    <w:rsid w:val="0038059C"/>
    <w:rsid w:val="00384591"/>
    <w:rsid w:val="0039220D"/>
    <w:rsid w:val="003927E5"/>
    <w:rsid w:val="00394B34"/>
    <w:rsid w:val="003A6614"/>
    <w:rsid w:val="003B4B61"/>
    <w:rsid w:val="003B5700"/>
    <w:rsid w:val="003C00C2"/>
    <w:rsid w:val="003C5C64"/>
    <w:rsid w:val="003D56B9"/>
    <w:rsid w:val="003D6729"/>
    <w:rsid w:val="003D6895"/>
    <w:rsid w:val="003D735A"/>
    <w:rsid w:val="003D7B2D"/>
    <w:rsid w:val="003E2901"/>
    <w:rsid w:val="003E2E79"/>
    <w:rsid w:val="003F1D6A"/>
    <w:rsid w:val="003F6003"/>
    <w:rsid w:val="003F6DEA"/>
    <w:rsid w:val="003F701F"/>
    <w:rsid w:val="0040175F"/>
    <w:rsid w:val="004040E2"/>
    <w:rsid w:val="004041B7"/>
    <w:rsid w:val="004041DC"/>
    <w:rsid w:val="004043D9"/>
    <w:rsid w:val="00404983"/>
    <w:rsid w:val="00404D04"/>
    <w:rsid w:val="00413CF4"/>
    <w:rsid w:val="0041459F"/>
    <w:rsid w:val="004151D9"/>
    <w:rsid w:val="00415902"/>
    <w:rsid w:val="00422DAB"/>
    <w:rsid w:val="00426585"/>
    <w:rsid w:val="004271C3"/>
    <w:rsid w:val="00427517"/>
    <w:rsid w:val="00434C25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00D6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2CAC"/>
    <w:rsid w:val="004F33F6"/>
    <w:rsid w:val="004F4470"/>
    <w:rsid w:val="0050510F"/>
    <w:rsid w:val="00505564"/>
    <w:rsid w:val="00506C82"/>
    <w:rsid w:val="005135B4"/>
    <w:rsid w:val="00514ACD"/>
    <w:rsid w:val="00515C16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6F2"/>
    <w:rsid w:val="00556994"/>
    <w:rsid w:val="00570BC1"/>
    <w:rsid w:val="005719B8"/>
    <w:rsid w:val="005779F1"/>
    <w:rsid w:val="00583343"/>
    <w:rsid w:val="0059234E"/>
    <w:rsid w:val="00594490"/>
    <w:rsid w:val="00595E03"/>
    <w:rsid w:val="005A04D3"/>
    <w:rsid w:val="005A1ECC"/>
    <w:rsid w:val="005B45BE"/>
    <w:rsid w:val="005B4A60"/>
    <w:rsid w:val="005B5B34"/>
    <w:rsid w:val="005C41C4"/>
    <w:rsid w:val="005C562E"/>
    <w:rsid w:val="005C642E"/>
    <w:rsid w:val="005C7401"/>
    <w:rsid w:val="005D142B"/>
    <w:rsid w:val="005D153C"/>
    <w:rsid w:val="005D6098"/>
    <w:rsid w:val="005D7754"/>
    <w:rsid w:val="005E04EC"/>
    <w:rsid w:val="005E2082"/>
    <w:rsid w:val="005F7521"/>
    <w:rsid w:val="006017F0"/>
    <w:rsid w:val="00603928"/>
    <w:rsid w:val="00604790"/>
    <w:rsid w:val="00622A43"/>
    <w:rsid w:val="00624B4D"/>
    <w:rsid w:val="00624D97"/>
    <w:rsid w:val="006259AE"/>
    <w:rsid w:val="006344CD"/>
    <w:rsid w:val="0064008A"/>
    <w:rsid w:val="00640C41"/>
    <w:rsid w:val="0064361A"/>
    <w:rsid w:val="00650CBB"/>
    <w:rsid w:val="006518D7"/>
    <w:rsid w:val="00654B99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1C31"/>
    <w:rsid w:val="00693C80"/>
    <w:rsid w:val="00694FAA"/>
    <w:rsid w:val="006A1440"/>
    <w:rsid w:val="006A3542"/>
    <w:rsid w:val="006A463F"/>
    <w:rsid w:val="006B17F6"/>
    <w:rsid w:val="006B321A"/>
    <w:rsid w:val="006B4545"/>
    <w:rsid w:val="006B594F"/>
    <w:rsid w:val="006B7C8D"/>
    <w:rsid w:val="006C4879"/>
    <w:rsid w:val="006C5558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19B4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96E51"/>
    <w:rsid w:val="007A1A63"/>
    <w:rsid w:val="007A535A"/>
    <w:rsid w:val="007C0ED3"/>
    <w:rsid w:val="007C242A"/>
    <w:rsid w:val="007D1396"/>
    <w:rsid w:val="007D1DB6"/>
    <w:rsid w:val="007D4F5B"/>
    <w:rsid w:val="007D6357"/>
    <w:rsid w:val="007E6074"/>
    <w:rsid w:val="007E653E"/>
    <w:rsid w:val="007F180F"/>
    <w:rsid w:val="0080182B"/>
    <w:rsid w:val="00816B4F"/>
    <w:rsid w:val="00820E5D"/>
    <w:rsid w:val="00821399"/>
    <w:rsid w:val="00824D24"/>
    <w:rsid w:val="00825CB1"/>
    <w:rsid w:val="008303C9"/>
    <w:rsid w:val="0083122E"/>
    <w:rsid w:val="008323F1"/>
    <w:rsid w:val="00835541"/>
    <w:rsid w:val="008435CD"/>
    <w:rsid w:val="00843F06"/>
    <w:rsid w:val="0084559E"/>
    <w:rsid w:val="00846C02"/>
    <w:rsid w:val="0084705B"/>
    <w:rsid w:val="00857F98"/>
    <w:rsid w:val="00866C1B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3D82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252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1904"/>
    <w:rsid w:val="009921B0"/>
    <w:rsid w:val="00993196"/>
    <w:rsid w:val="009941E1"/>
    <w:rsid w:val="00997765"/>
    <w:rsid w:val="009B0601"/>
    <w:rsid w:val="009C0AB7"/>
    <w:rsid w:val="009C488F"/>
    <w:rsid w:val="009D11E9"/>
    <w:rsid w:val="009E08EC"/>
    <w:rsid w:val="009E2C47"/>
    <w:rsid w:val="009F00B4"/>
    <w:rsid w:val="009F3F7F"/>
    <w:rsid w:val="00A0022B"/>
    <w:rsid w:val="00A011BF"/>
    <w:rsid w:val="00A10E53"/>
    <w:rsid w:val="00A11246"/>
    <w:rsid w:val="00A113A1"/>
    <w:rsid w:val="00A116D1"/>
    <w:rsid w:val="00A1714F"/>
    <w:rsid w:val="00A36682"/>
    <w:rsid w:val="00A4489A"/>
    <w:rsid w:val="00A44DB2"/>
    <w:rsid w:val="00A45EC5"/>
    <w:rsid w:val="00A5034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195"/>
    <w:rsid w:val="00AD1C29"/>
    <w:rsid w:val="00AD418A"/>
    <w:rsid w:val="00AD70B6"/>
    <w:rsid w:val="00AD7201"/>
    <w:rsid w:val="00AE3489"/>
    <w:rsid w:val="00AE69C3"/>
    <w:rsid w:val="00AF11C1"/>
    <w:rsid w:val="00AF27DB"/>
    <w:rsid w:val="00AF4569"/>
    <w:rsid w:val="00AF4AFD"/>
    <w:rsid w:val="00AF5480"/>
    <w:rsid w:val="00B05647"/>
    <w:rsid w:val="00B05827"/>
    <w:rsid w:val="00B10E25"/>
    <w:rsid w:val="00B16218"/>
    <w:rsid w:val="00B235C7"/>
    <w:rsid w:val="00B345B6"/>
    <w:rsid w:val="00B34A2B"/>
    <w:rsid w:val="00B37AF4"/>
    <w:rsid w:val="00B40A3A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952BD"/>
    <w:rsid w:val="00BA540C"/>
    <w:rsid w:val="00BA5EDA"/>
    <w:rsid w:val="00BA643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2ECD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46A2"/>
    <w:rsid w:val="00D07ACE"/>
    <w:rsid w:val="00D150A2"/>
    <w:rsid w:val="00D1698F"/>
    <w:rsid w:val="00D21974"/>
    <w:rsid w:val="00D25273"/>
    <w:rsid w:val="00D36767"/>
    <w:rsid w:val="00D403F8"/>
    <w:rsid w:val="00D43232"/>
    <w:rsid w:val="00D473D8"/>
    <w:rsid w:val="00D5081A"/>
    <w:rsid w:val="00D50AEE"/>
    <w:rsid w:val="00D5754C"/>
    <w:rsid w:val="00D61BDA"/>
    <w:rsid w:val="00D648FA"/>
    <w:rsid w:val="00D65626"/>
    <w:rsid w:val="00D71D1E"/>
    <w:rsid w:val="00D7303F"/>
    <w:rsid w:val="00D76D1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D4EFD"/>
    <w:rsid w:val="00DE1CF2"/>
    <w:rsid w:val="00DE4D11"/>
    <w:rsid w:val="00DE67CA"/>
    <w:rsid w:val="00DF5560"/>
    <w:rsid w:val="00E05120"/>
    <w:rsid w:val="00E05E61"/>
    <w:rsid w:val="00E07BBF"/>
    <w:rsid w:val="00E14284"/>
    <w:rsid w:val="00E156A3"/>
    <w:rsid w:val="00E17962"/>
    <w:rsid w:val="00E21744"/>
    <w:rsid w:val="00E2179C"/>
    <w:rsid w:val="00E23E4E"/>
    <w:rsid w:val="00E26B8C"/>
    <w:rsid w:val="00E4092D"/>
    <w:rsid w:val="00E4227A"/>
    <w:rsid w:val="00E4477C"/>
    <w:rsid w:val="00E45B81"/>
    <w:rsid w:val="00E54B17"/>
    <w:rsid w:val="00E60C0C"/>
    <w:rsid w:val="00E6425F"/>
    <w:rsid w:val="00E733BF"/>
    <w:rsid w:val="00E73FFB"/>
    <w:rsid w:val="00E768BA"/>
    <w:rsid w:val="00E77DB0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2AB2"/>
    <w:rsid w:val="00EE3C21"/>
    <w:rsid w:val="00EF30F8"/>
    <w:rsid w:val="00EF5310"/>
    <w:rsid w:val="00F0426C"/>
    <w:rsid w:val="00F077DF"/>
    <w:rsid w:val="00F12BFC"/>
    <w:rsid w:val="00F13C9F"/>
    <w:rsid w:val="00F14446"/>
    <w:rsid w:val="00F27CD6"/>
    <w:rsid w:val="00F300EA"/>
    <w:rsid w:val="00F31CFF"/>
    <w:rsid w:val="00F3627A"/>
    <w:rsid w:val="00F5740F"/>
    <w:rsid w:val="00F62DF7"/>
    <w:rsid w:val="00F649C4"/>
    <w:rsid w:val="00F679A9"/>
    <w:rsid w:val="00F72AF6"/>
    <w:rsid w:val="00F86132"/>
    <w:rsid w:val="00F94077"/>
    <w:rsid w:val="00F9423C"/>
    <w:rsid w:val="00FB10D9"/>
    <w:rsid w:val="00FB433A"/>
    <w:rsid w:val="00FB46A5"/>
    <w:rsid w:val="00FB78B5"/>
    <w:rsid w:val="00FC3F87"/>
    <w:rsid w:val="00FC6AEA"/>
    <w:rsid w:val="00FD1C77"/>
    <w:rsid w:val="00FD5428"/>
    <w:rsid w:val="00FE16C5"/>
    <w:rsid w:val="00FF55F6"/>
    <w:rsid w:val="00FF5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epoloItcTEEBoo" w:hAnsi="TiepoloItcTEEBoo" w:cs="TiepoloItcTEEBoo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514ACD"/>
    <w:pPr>
      <w:ind w:firstLine="708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efaultParagraphFont"/>
    <w:uiPriority w:val="99"/>
    <w:rsid w:val="00514ACD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rsid w:val="00514ACD"/>
    <w:pPr>
      <w:spacing w:line="360" w:lineRule="auto"/>
      <w:ind w:firstLine="708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ascii="TiepoloItcTEEBoo" w:hAnsi="TiepoloItcTEEBoo" w:cs="TiepoloItcTEEBoo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rsid w:val="00514ACD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BodyTextIndent3">
    <w:name w:val="Body Text Indent 3"/>
    <w:basedOn w:val="Normal"/>
    <w:link w:val="BodyTextIndent3Char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ascii="TiepoloItcTEEBoo" w:hAnsi="TiepoloItcTEEBoo" w:cs="TiepoloItcTEEBoo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514ACD"/>
    <w:rPr>
      <w:rFonts w:cs="Times New Roman"/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semiHidden/>
    <w:rsid w:val="006C59F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efaultParagraphFont"/>
    <w:uiPriority w:val="99"/>
    <w:rsid w:val="00E07BBF"/>
    <w:rPr>
      <w:rFonts w:cs="Times New Roman"/>
    </w:rPr>
  </w:style>
  <w:style w:type="paragraph" w:styleId="ListParagraph">
    <w:name w:val="List Paragraph"/>
    <w:basedOn w:val="Normal"/>
    <w:uiPriority w:val="99"/>
    <w:qFormat/>
    <w:rsid w:val="000221EE"/>
    <w:pPr>
      <w:ind w:left="720"/>
    </w:pPr>
  </w:style>
  <w:style w:type="table" w:styleId="TableGrid">
    <w:name w:val="Table Grid"/>
    <w:basedOn w:val="TableNormal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Grid">
    <w:name w:val="Light Grid"/>
    <w:basedOn w:val="TableNormal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13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13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13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7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13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7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7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7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7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7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1</Pages>
  <Words>104</Words>
  <Characters>624</Characters>
  <Application>Microsoft Office Outlook</Application>
  <DocSecurity>0</DocSecurity>
  <Lines>0</Lines>
  <Paragraphs>0</Paragraphs>
  <ScaleCrop>false</ScaleCrop>
  <Company>umbytom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subject/>
  <dc:creator>umb</dc:creator>
  <cp:keywords/>
  <dc:description/>
  <cp:lastModifiedBy>przemyslaw.juroszek</cp:lastModifiedBy>
  <cp:revision>6</cp:revision>
  <cp:lastPrinted>2023-04-24T06:51:00Z</cp:lastPrinted>
  <dcterms:created xsi:type="dcterms:W3CDTF">2023-04-24T06:05:00Z</dcterms:created>
  <dcterms:modified xsi:type="dcterms:W3CDTF">2023-04-25T16:32:00Z</dcterms:modified>
</cp:coreProperties>
</file>